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795" w:rsidRDefault="00463E0C">
      <w:r>
        <w:rPr>
          <w:noProof/>
          <w:lang w:eastAsia="en-US"/>
        </w:rPr>
        <w:drawing>
          <wp:inline distT="0" distB="0" distL="0" distR="0" wp14:anchorId="69DAA8A4" wp14:editId="04848A53">
            <wp:extent cx="5943600" cy="64414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1D1">
        <w:rPr>
          <w:noProof/>
          <w:lang w:eastAsia="en-US"/>
        </w:rPr>
        <w:lastRenderedPageBreak/>
        <w:drawing>
          <wp:inline distT="0" distB="0" distL="0" distR="0" wp14:anchorId="68514266" wp14:editId="106D304E">
            <wp:extent cx="5943600" cy="7167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1D1" w:rsidRDefault="00C961D1">
      <w:r>
        <w:br w:type="page"/>
      </w:r>
    </w:p>
    <w:p w:rsidR="00C961D1" w:rsidRDefault="00C961D1"/>
    <w:p w:rsidR="00C961D1" w:rsidRDefault="00C961D1">
      <w:r>
        <w:rPr>
          <w:noProof/>
          <w:lang w:eastAsia="en-US"/>
        </w:rPr>
        <w:drawing>
          <wp:inline distT="0" distB="0" distL="0" distR="0" wp14:anchorId="3284959C" wp14:editId="236C3D04">
            <wp:extent cx="5943600" cy="64414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61" w:rsidRDefault="00D62A61">
      <w:r>
        <w:br w:type="page"/>
      </w:r>
    </w:p>
    <w:p w:rsidR="00D62A61" w:rsidRDefault="00D62A61">
      <w:r>
        <w:rPr>
          <w:noProof/>
          <w:lang w:eastAsia="en-US"/>
        </w:rPr>
        <w:lastRenderedPageBreak/>
        <w:drawing>
          <wp:inline distT="0" distB="0" distL="0" distR="0" wp14:anchorId="0A6D96E7" wp14:editId="2942C43B">
            <wp:extent cx="5943600" cy="758630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61" w:rsidRDefault="00D62A61">
      <w:r>
        <w:br w:type="page"/>
      </w:r>
    </w:p>
    <w:p w:rsidR="00D62A61" w:rsidRDefault="00463E0C">
      <w:bookmarkStart w:id="0" w:name="_GoBack"/>
      <w:r>
        <w:rPr>
          <w:noProof/>
          <w:lang w:eastAsia="en-US"/>
        </w:rPr>
        <w:lastRenderedPageBreak/>
        <w:drawing>
          <wp:inline distT="0" distB="0" distL="0" distR="0" wp14:anchorId="7096A80F" wp14:editId="5EBA434E">
            <wp:extent cx="5943600" cy="8402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2A61" w:rsidSect="00C961D1">
      <w:pgSz w:w="12240" w:h="15840"/>
      <w:pgMar w:top="720" w:right="1440" w:bottom="1440" w:left="1440" w:header="706" w:footer="70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E0C"/>
    <w:rsid w:val="00024317"/>
    <w:rsid w:val="001A2B45"/>
    <w:rsid w:val="00463E0C"/>
    <w:rsid w:val="004A035A"/>
    <w:rsid w:val="004D10DE"/>
    <w:rsid w:val="00516C47"/>
    <w:rsid w:val="005808E5"/>
    <w:rsid w:val="00710FCA"/>
    <w:rsid w:val="007635DD"/>
    <w:rsid w:val="0083344E"/>
    <w:rsid w:val="009940A6"/>
    <w:rsid w:val="00A1073D"/>
    <w:rsid w:val="00A23683"/>
    <w:rsid w:val="00AA7123"/>
    <w:rsid w:val="00AB14C0"/>
    <w:rsid w:val="00B1515F"/>
    <w:rsid w:val="00B47774"/>
    <w:rsid w:val="00C961D1"/>
    <w:rsid w:val="00D62A61"/>
    <w:rsid w:val="00DC1795"/>
    <w:rsid w:val="00DF6839"/>
    <w:rsid w:val="00E053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3D5"/>
    <w:rPr>
      <w:rFonts w:ascii="Georgia" w:hAnsi="Georgia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53D5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FFFFFF" w:themeColor="background1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3D5"/>
    <w:rPr>
      <w:rFonts w:ascii="Georgia" w:eastAsiaTheme="majorEastAsia" w:hAnsi="Georgia" w:cstheme="majorBidi"/>
      <w:b/>
      <w:bCs/>
      <w:color w:val="FFFFFF" w:themeColor="background1"/>
      <w:sz w:val="4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3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3D5"/>
    <w:rPr>
      <w:rFonts w:ascii="Georgia" w:hAnsi="Georgia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53D5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FFFFFF" w:themeColor="background1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3D5"/>
    <w:rPr>
      <w:rFonts w:ascii="Georgia" w:eastAsiaTheme="majorEastAsia" w:hAnsi="Georgia" w:cstheme="majorBidi"/>
      <w:b/>
      <w:bCs/>
      <w:color w:val="FFFFFF" w:themeColor="background1"/>
      <w:sz w:val="4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\Downloads\boise_to_state_university_09oct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boise_to_state_university_09oct12</Template>
  <TotalTime>30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Global-ID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don</cp:lastModifiedBy>
  <cp:revision>1</cp:revision>
  <dcterms:created xsi:type="dcterms:W3CDTF">2012-10-09T11:01:00Z</dcterms:created>
  <dcterms:modified xsi:type="dcterms:W3CDTF">2012-10-09T11:59:00Z</dcterms:modified>
</cp:coreProperties>
</file>